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228"/>
        <w:tblW w:w="5000" w:type="pct"/>
        <w:tblLayout w:type="fixed"/>
        <w:tblLook w:val="01E0" w:firstRow="1" w:lastRow="1" w:firstColumn="1" w:lastColumn="1" w:noHBand="0" w:noVBand="0"/>
      </w:tblPr>
      <w:tblGrid>
        <w:gridCol w:w="4288"/>
        <w:gridCol w:w="795"/>
        <w:gridCol w:w="4601"/>
      </w:tblGrid>
      <w:tr w:rsidR="00784DBE" w:rsidRPr="00930125" w:rsidTr="00930125">
        <w:tc>
          <w:tcPr>
            <w:tcW w:w="4288" w:type="dxa"/>
            <w:shd w:val="clear" w:color="auto" w:fill="auto"/>
          </w:tcPr>
          <w:p w:rsidR="00784DBE" w:rsidRPr="006536F2" w:rsidRDefault="00784DBE" w:rsidP="00930125">
            <w:pPr>
              <w:tabs>
                <w:tab w:val="left" w:pos="5954"/>
              </w:tabs>
              <w:jc w:val="both"/>
              <w:rPr>
                <w:color w:val="FF000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795" w:type="dxa"/>
            <w:shd w:val="clear" w:color="auto" w:fill="auto"/>
          </w:tcPr>
          <w:p w:rsidR="00784DBE" w:rsidRPr="00930125" w:rsidRDefault="00784DBE" w:rsidP="00930125">
            <w:pPr>
              <w:tabs>
                <w:tab w:val="left" w:pos="595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601" w:type="dxa"/>
            <w:shd w:val="clear" w:color="auto" w:fill="auto"/>
          </w:tcPr>
          <w:p w:rsidR="00784DBE" w:rsidRPr="00930125" w:rsidRDefault="00784DBE" w:rsidP="00930125">
            <w:pPr>
              <w:tabs>
                <w:tab w:val="left" w:pos="5954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784DBE" w:rsidRDefault="00784DBE" w:rsidP="00AA4F9D">
      <w:pPr>
        <w:tabs>
          <w:tab w:val="left" w:pos="5954"/>
        </w:tabs>
        <w:jc w:val="both"/>
        <w:rPr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4194"/>
        <w:gridCol w:w="774"/>
        <w:gridCol w:w="4500"/>
      </w:tblGrid>
      <w:tr w:rsidR="00784DBE" w:rsidRPr="00045B8C">
        <w:tc>
          <w:tcPr>
            <w:tcW w:w="4288" w:type="dxa"/>
            <w:shd w:val="clear" w:color="auto" w:fill="auto"/>
          </w:tcPr>
          <w:p w:rsidR="00747CC4" w:rsidRPr="00747CC4" w:rsidRDefault="00747CC4" w:rsidP="00784DBE">
            <w:pPr>
              <w:pStyle w:val="1"/>
            </w:pPr>
          </w:p>
          <w:p w:rsidR="00784DBE" w:rsidRPr="001B5A29" w:rsidRDefault="00784DBE" w:rsidP="006536F2">
            <w:pPr>
              <w:tabs>
                <w:tab w:val="left" w:pos="5954"/>
              </w:tabs>
            </w:pPr>
          </w:p>
        </w:tc>
        <w:tc>
          <w:tcPr>
            <w:tcW w:w="795" w:type="dxa"/>
          </w:tcPr>
          <w:p w:rsidR="00784DBE" w:rsidRPr="001B5A29" w:rsidRDefault="00784DBE" w:rsidP="00784DBE">
            <w:pPr>
              <w:tabs>
                <w:tab w:val="left" w:pos="942"/>
                <w:tab w:val="left" w:pos="595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601" w:type="dxa"/>
            <w:shd w:val="clear" w:color="auto" w:fill="auto"/>
          </w:tcPr>
          <w:p w:rsidR="00747CC4" w:rsidRPr="006536F2" w:rsidRDefault="00747CC4" w:rsidP="00CC7B69">
            <w:pPr>
              <w:tabs>
                <w:tab w:val="left" w:pos="5954"/>
              </w:tabs>
            </w:pPr>
          </w:p>
          <w:p w:rsidR="00177DD1" w:rsidRPr="006536F2" w:rsidRDefault="00177DD1" w:rsidP="00CC7B69">
            <w:pPr>
              <w:tabs>
                <w:tab w:val="left" w:pos="5954"/>
              </w:tabs>
            </w:pPr>
          </w:p>
          <w:p w:rsidR="009D69AD" w:rsidRDefault="00B53C17" w:rsidP="007E3E45">
            <w:pPr>
              <w:tabs>
                <w:tab w:val="left" w:pos="5954"/>
              </w:tabs>
              <w:rPr>
                <w:sz w:val="26"/>
                <w:szCs w:val="26"/>
              </w:rPr>
            </w:pPr>
            <w:bookmarkStart w:id="1" w:name="Закладка_кому"/>
            <w:bookmarkEnd w:id="1"/>
            <w:r>
              <w:rPr>
                <w:sz w:val="26"/>
                <w:szCs w:val="26"/>
              </w:rPr>
              <w:t>Отдел № 13 Управления</w:t>
            </w:r>
          </w:p>
          <w:p w:rsidR="005A6011" w:rsidRDefault="00B53C17" w:rsidP="007E3E45">
            <w:pPr>
              <w:tabs>
                <w:tab w:val="left" w:pos="5954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Федерального </w:t>
            </w:r>
            <w:r w:rsidR="005A6011">
              <w:rPr>
                <w:sz w:val="26"/>
                <w:szCs w:val="26"/>
              </w:rPr>
              <w:t xml:space="preserve">казначейства </w:t>
            </w:r>
          </w:p>
          <w:p w:rsidR="005A6011" w:rsidRPr="00042EFC" w:rsidRDefault="005A6011" w:rsidP="00042EFC">
            <w:pPr>
              <w:tabs>
                <w:tab w:val="left" w:pos="5954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 Челябинской области</w:t>
            </w:r>
          </w:p>
        </w:tc>
      </w:tr>
      <w:tr w:rsidR="00784DBE" w:rsidRPr="00045B8C">
        <w:tc>
          <w:tcPr>
            <w:tcW w:w="4288" w:type="dxa"/>
            <w:shd w:val="clear" w:color="auto" w:fill="auto"/>
          </w:tcPr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6536F2" w:rsidRDefault="006536F2" w:rsidP="007E3E45">
            <w:pPr>
              <w:jc w:val="both"/>
              <w:rPr>
                <w:sz w:val="26"/>
                <w:szCs w:val="26"/>
              </w:rPr>
            </w:pPr>
          </w:p>
          <w:p w:rsidR="00784DBE" w:rsidRPr="0036059F" w:rsidRDefault="00475ED9" w:rsidP="007E3E45">
            <w:pPr>
              <w:jc w:val="both"/>
              <w:rPr>
                <w:sz w:val="26"/>
                <w:szCs w:val="26"/>
              </w:rPr>
            </w:pPr>
            <w:r w:rsidRPr="00171509">
              <w:rPr>
                <w:sz w:val="26"/>
                <w:szCs w:val="26"/>
              </w:rPr>
              <w:t xml:space="preserve">О </w:t>
            </w:r>
            <w:r w:rsidR="00EB2A4B">
              <w:rPr>
                <w:sz w:val="26"/>
                <w:szCs w:val="26"/>
              </w:rPr>
              <w:t>направлении документов</w:t>
            </w:r>
          </w:p>
          <w:p w:rsidR="00672C9F" w:rsidRPr="0045323C" w:rsidRDefault="00672C9F" w:rsidP="000F75A2">
            <w:pPr>
              <w:ind w:left="170"/>
              <w:rPr>
                <w:spacing w:val="-8"/>
                <w:sz w:val="26"/>
                <w:szCs w:val="26"/>
              </w:rPr>
            </w:pPr>
          </w:p>
        </w:tc>
        <w:tc>
          <w:tcPr>
            <w:tcW w:w="795" w:type="dxa"/>
          </w:tcPr>
          <w:p w:rsidR="00784DBE" w:rsidRPr="00E36B75" w:rsidRDefault="00784DBE" w:rsidP="00784DBE">
            <w:pPr>
              <w:tabs>
                <w:tab w:val="left" w:pos="942"/>
                <w:tab w:val="left" w:pos="595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601" w:type="dxa"/>
            <w:shd w:val="clear" w:color="auto" w:fill="auto"/>
          </w:tcPr>
          <w:p w:rsidR="00784DBE" w:rsidRPr="00E36B75" w:rsidRDefault="00784DBE" w:rsidP="00784DBE">
            <w:pPr>
              <w:tabs>
                <w:tab w:val="left" w:pos="942"/>
                <w:tab w:val="left" w:pos="5954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784DBE" w:rsidRPr="007404FE" w:rsidRDefault="007404FE" w:rsidP="007404FE">
      <w:pPr>
        <w:tabs>
          <w:tab w:val="left" w:pos="595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СОПРОВОДИТЕЛЬНОЕ ПИСЬМО</w:t>
      </w:r>
    </w:p>
    <w:p w:rsidR="001003DE" w:rsidRPr="00254DF0" w:rsidRDefault="001003DE" w:rsidP="00AA4F9D">
      <w:pPr>
        <w:tabs>
          <w:tab w:val="left" w:pos="5954"/>
        </w:tabs>
        <w:jc w:val="both"/>
        <w:rPr>
          <w:sz w:val="28"/>
          <w:szCs w:val="28"/>
        </w:rPr>
      </w:pPr>
    </w:p>
    <w:p w:rsidR="001003DE" w:rsidRPr="00254DF0" w:rsidRDefault="001003DE" w:rsidP="00171509">
      <w:pPr>
        <w:tabs>
          <w:tab w:val="left" w:pos="5954"/>
        </w:tabs>
        <w:jc w:val="both"/>
        <w:rPr>
          <w:sz w:val="28"/>
          <w:szCs w:val="28"/>
        </w:rPr>
        <w:sectPr w:rsidR="001003DE" w:rsidRPr="00254DF0" w:rsidSect="00D00CD0">
          <w:headerReference w:type="even" r:id="rId7"/>
          <w:headerReference w:type="default" r:id="rId8"/>
          <w:type w:val="continuous"/>
          <w:pgSz w:w="11906" w:h="16838" w:code="9"/>
          <w:pgMar w:top="284" w:right="737" w:bottom="1134" w:left="1701" w:header="397" w:footer="709" w:gutter="0"/>
          <w:cols w:space="708"/>
          <w:titlePg/>
          <w:docGrid w:linePitch="360"/>
        </w:sectPr>
      </w:pPr>
    </w:p>
    <w:p w:rsidR="00387253" w:rsidRPr="00171509" w:rsidRDefault="00387253" w:rsidP="00273EA5">
      <w:pPr>
        <w:tabs>
          <w:tab w:val="left" w:pos="5954"/>
        </w:tabs>
        <w:ind w:firstLine="720"/>
        <w:jc w:val="center"/>
        <w:rPr>
          <w:sz w:val="26"/>
          <w:szCs w:val="26"/>
        </w:rPr>
      </w:pPr>
      <w:bookmarkStart w:id="2" w:name="Закладка_текст"/>
      <w:bookmarkEnd w:id="2"/>
    </w:p>
    <w:p w:rsidR="000E1796" w:rsidRDefault="006536F2" w:rsidP="007404FE">
      <w:pPr>
        <w:tabs>
          <w:tab w:val="left" w:pos="5954"/>
        </w:tabs>
        <w:ind w:firstLine="720"/>
        <w:jc w:val="both"/>
        <w:rPr>
          <w:rFonts w:eastAsia="TimesNewRomanPSMT"/>
          <w:color w:val="000000"/>
          <w:sz w:val="28"/>
          <w:szCs w:val="28"/>
        </w:rPr>
      </w:pPr>
      <w:r>
        <w:rPr>
          <w:spacing w:val="-6"/>
          <w:sz w:val="26"/>
          <w:szCs w:val="26"/>
        </w:rPr>
        <w:t xml:space="preserve">Управление </w:t>
      </w:r>
      <w:r w:rsidRPr="006536F2">
        <w:rPr>
          <w:color w:val="FF0000"/>
          <w:spacing w:val="-6"/>
          <w:sz w:val="26"/>
          <w:szCs w:val="26"/>
        </w:rPr>
        <w:t>_______________</w:t>
      </w:r>
      <w:r w:rsidR="00EA1C87" w:rsidRPr="00171509">
        <w:rPr>
          <w:spacing w:val="-6"/>
          <w:sz w:val="26"/>
          <w:szCs w:val="26"/>
        </w:rPr>
        <w:t xml:space="preserve"> </w:t>
      </w:r>
      <w:r w:rsidR="007404FE">
        <w:rPr>
          <w:spacing w:val="-6"/>
          <w:sz w:val="26"/>
          <w:szCs w:val="26"/>
        </w:rPr>
        <w:t>администраци</w:t>
      </w:r>
      <w:r w:rsidR="00EE0127">
        <w:rPr>
          <w:spacing w:val="-6"/>
          <w:sz w:val="26"/>
          <w:szCs w:val="26"/>
        </w:rPr>
        <w:t>и города направляет</w:t>
      </w:r>
      <w:r w:rsidR="007404FE">
        <w:rPr>
          <w:spacing w:val="-6"/>
          <w:sz w:val="26"/>
          <w:szCs w:val="26"/>
        </w:rPr>
        <w:t xml:space="preserve"> Вам для</w:t>
      </w:r>
      <w:r w:rsidR="00042EFC" w:rsidRPr="00042EFC">
        <w:rPr>
          <w:rFonts w:eastAsia="TimesNewRomanPSMT"/>
          <w:color w:val="000000"/>
          <w:sz w:val="28"/>
          <w:szCs w:val="28"/>
        </w:rPr>
        <w:t xml:space="preserve"> создания квалифицированн</w:t>
      </w:r>
      <w:r w:rsidR="005A2A4A">
        <w:rPr>
          <w:rFonts w:eastAsia="TimesNewRomanPSMT"/>
          <w:color w:val="000000"/>
          <w:sz w:val="28"/>
          <w:szCs w:val="28"/>
        </w:rPr>
        <w:t>ого</w:t>
      </w:r>
      <w:r w:rsidR="00042EFC" w:rsidRPr="00042EFC">
        <w:rPr>
          <w:rFonts w:eastAsia="TimesNewRomanPSMT"/>
          <w:color w:val="000000"/>
          <w:sz w:val="28"/>
          <w:szCs w:val="28"/>
        </w:rPr>
        <w:t xml:space="preserve"> сертификат</w:t>
      </w:r>
      <w:r w:rsidR="005A2A4A">
        <w:rPr>
          <w:rFonts w:eastAsia="TimesNewRomanPSMT"/>
          <w:color w:val="000000"/>
          <w:sz w:val="28"/>
          <w:szCs w:val="28"/>
        </w:rPr>
        <w:t>а</w:t>
      </w:r>
      <w:r w:rsidR="00042EFC" w:rsidRPr="00042EFC">
        <w:rPr>
          <w:rFonts w:eastAsia="TimesNewRomanPSMT"/>
          <w:color w:val="000000"/>
          <w:sz w:val="28"/>
          <w:szCs w:val="28"/>
        </w:rPr>
        <w:t xml:space="preserve"> ключ</w:t>
      </w:r>
      <w:r w:rsidR="005A2A4A">
        <w:rPr>
          <w:rFonts w:eastAsia="TimesNewRomanPSMT"/>
          <w:color w:val="000000"/>
          <w:sz w:val="28"/>
          <w:szCs w:val="28"/>
        </w:rPr>
        <w:t>а</w:t>
      </w:r>
      <w:r w:rsidR="00042EFC" w:rsidRPr="00042EFC">
        <w:rPr>
          <w:rFonts w:eastAsia="TimesNewRomanPSMT"/>
          <w:color w:val="000000"/>
          <w:sz w:val="28"/>
          <w:szCs w:val="28"/>
        </w:rPr>
        <w:t xml:space="preserve"> проверки электронной подписи</w:t>
      </w:r>
      <w:r w:rsidR="002C3CC1">
        <w:rPr>
          <w:rFonts w:eastAsia="TimesNewRomanPSMT"/>
          <w:color w:val="000000"/>
          <w:sz w:val="28"/>
          <w:szCs w:val="28"/>
        </w:rPr>
        <w:t xml:space="preserve"> следующие документы:</w:t>
      </w:r>
    </w:p>
    <w:p w:rsidR="002C3CC1" w:rsidRPr="00FE39C3" w:rsidRDefault="00D944C1" w:rsidP="00FE39C3">
      <w:pPr>
        <w:numPr>
          <w:ilvl w:val="0"/>
          <w:numId w:val="19"/>
        </w:numPr>
        <w:tabs>
          <w:tab w:val="left" w:pos="0"/>
          <w:tab w:val="left" w:pos="1134"/>
        </w:tabs>
        <w:ind w:left="0" w:firstLine="720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з</w:t>
      </w:r>
      <w:r w:rsidR="002C3CC1" w:rsidRPr="00FE39C3">
        <w:rPr>
          <w:spacing w:val="-6"/>
          <w:sz w:val="28"/>
          <w:szCs w:val="28"/>
        </w:rPr>
        <w:t xml:space="preserve">аявление на получение в Удостоверяющем центре Федерального казначейства сертификата ключа проверки </w:t>
      </w:r>
      <w:r w:rsidR="005A2A4A" w:rsidRPr="00FE39C3">
        <w:rPr>
          <w:spacing w:val="-6"/>
          <w:sz w:val="28"/>
          <w:szCs w:val="28"/>
        </w:rPr>
        <w:t>электронной</w:t>
      </w:r>
      <w:r w:rsidR="002C3CC1" w:rsidRPr="00FE39C3">
        <w:rPr>
          <w:spacing w:val="-6"/>
          <w:sz w:val="28"/>
          <w:szCs w:val="28"/>
        </w:rPr>
        <w:t xml:space="preserve"> подписи</w:t>
      </w:r>
      <w:r w:rsidR="005A2A4A" w:rsidRPr="00FE39C3">
        <w:rPr>
          <w:spacing w:val="-6"/>
          <w:sz w:val="28"/>
          <w:szCs w:val="28"/>
        </w:rPr>
        <w:t xml:space="preserve"> на </w:t>
      </w:r>
      <w:r w:rsidR="00FE39C3" w:rsidRPr="00FE39C3">
        <w:rPr>
          <w:spacing w:val="-6"/>
          <w:sz w:val="28"/>
          <w:szCs w:val="28"/>
        </w:rPr>
        <w:t>6 л. в 2. экз.;</w:t>
      </w:r>
    </w:p>
    <w:p w:rsidR="00FE39C3" w:rsidRPr="00E953C0" w:rsidRDefault="00D944C1" w:rsidP="00E953C0">
      <w:pPr>
        <w:numPr>
          <w:ilvl w:val="0"/>
          <w:numId w:val="19"/>
        </w:numPr>
        <w:tabs>
          <w:tab w:val="left" w:pos="1134"/>
        </w:tabs>
        <w:ind w:left="0" w:firstLine="720"/>
        <w:jc w:val="both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>д</w:t>
      </w:r>
      <w:r w:rsidR="00FE39C3" w:rsidRPr="00E953C0">
        <w:rPr>
          <w:spacing w:val="-12"/>
          <w:sz w:val="28"/>
          <w:szCs w:val="28"/>
        </w:rPr>
        <w:t xml:space="preserve">оверенность от организации </w:t>
      </w:r>
      <w:r w:rsidR="004D744B" w:rsidRPr="00E953C0">
        <w:rPr>
          <w:spacing w:val="-12"/>
          <w:sz w:val="28"/>
          <w:szCs w:val="28"/>
        </w:rPr>
        <w:t xml:space="preserve">от </w:t>
      </w:r>
      <w:r w:rsidR="006536F2">
        <w:rPr>
          <w:color w:val="FF0000"/>
          <w:spacing w:val="-12"/>
          <w:sz w:val="28"/>
          <w:szCs w:val="28"/>
        </w:rPr>
        <w:t>__</w:t>
      </w:r>
      <w:r w:rsidR="00DB3A8E" w:rsidRPr="006536F2">
        <w:rPr>
          <w:color w:val="FF0000"/>
          <w:spacing w:val="-12"/>
          <w:sz w:val="28"/>
          <w:szCs w:val="28"/>
        </w:rPr>
        <w:t>.</w:t>
      </w:r>
      <w:r w:rsidR="006536F2">
        <w:rPr>
          <w:color w:val="FF0000"/>
          <w:spacing w:val="-12"/>
          <w:sz w:val="28"/>
          <w:szCs w:val="28"/>
        </w:rPr>
        <w:t>__</w:t>
      </w:r>
      <w:r w:rsidR="00DB3A8E" w:rsidRPr="006536F2">
        <w:rPr>
          <w:color w:val="FF0000"/>
          <w:spacing w:val="-12"/>
          <w:sz w:val="28"/>
          <w:szCs w:val="28"/>
        </w:rPr>
        <w:t>.</w:t>
      </w:r>
      <w:r w:rsidR="006536F2">
        <w:rPr>
          <w:color w:val="FF0000"/>
          <w:spacing w:val="-12"/>
          <w:sz w:val="28"/>
          <w:szCs w:val="28"/>
        </w:rPr>
        <w:t>____</w:t>
      </w:r>
      <w:r w:rsidR="00DB3A8E" w:rsidRPr="006536F2">
        <w:rPr>
          <w:color w:val="FF0000"/>
          <w:spacing w:val="-12"/>
          <w:sz w:val="28"/>
          <w:szCs w:val="28"/>
        </w:rPr>
        <w:t xml:space="preserve"> </w:t>
      </w:r>
      <w:r w:rsidR="004D744B" w:rsidRPr="006536F2">
        <w:rPr>
          <w:color w:val="FF0000"/>
          <w:spacing w:val="-12"/>
          <w:sz w:val="28"/>
          <w:szCs w:val="28"/>
        </w:rPr>
        <w:t xml:space="preserve">№ </w:t>
      </w:r>
      <w:r w:rsidR="006536F2">
        <w:rPr>
          <w:color w:val="FF0000"/>
          <w:spacing w:val="-12"/>
          <w:sz w:val="28"/>
          <w:szCs w:val="28"/>
        </w:rPr>
        <w:t>___</w:t>
      </w:r>
      <w:r w:rsidR="008A1335" w:rsidRPr="00E953C0">
        <w:rPr>
          <w:spacing w:val="-12"/>
          <w:sz w:val="28"/>
          <w:szCs w:val="28"/>
        </w:rPr>
        <w:t xml:space="preserve"> на 1 л в 1 экз.;</w:t>
      </w:r>
    </w:p>
    <w:p w:rsidR="00D944C1" w:rsidRDefault="00D944C1" w:rsidP="00D944C1">
      <w:pPr>
        <w:numPr>
          <w:ilvl w:val="0"/>
          <w:numId w:val="19"/>
        </w:numPr>
        <w:tabs>
          <w:tab w:val="left" w:pos="1276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копия п</w:t>
      </w:r>
      <w:r w:rsidR="00DB3A8E">
        <w:rPr>
          <w:sz w:val="28"/>
          <w:szCs w:val="28"/>
        </w:rPr>
        <w:t xml:space="preserve">риказа администрации города от </w:t>
      </w:r>
      <w:r w:rsidR="006536F2">
        <w:rPr>
          <w:color w:val="FF0000"/>
          <w:sz w:val="28"/>
          <w:szCs w:val="28"/>
        </w:rPr>
        <w:t>__</w:t>
      </w:r>
      <w:r w:rsidR="00DB3A8E" w:rsidRPr="006536F2">
        <w:rPr>
          <w:color w:val="FF0000"/>
          <w:sz w:val="28"/>
          <w:szCs w:val="28"/>
        </w:rPr>
        <w:t>.</w:t>
      </w:r>
      <w:r w:rsidR="006536F2">
        <w:rPr>
          <w:color w:val="FF0000"/>
          <w:sz w:val="28"/>
          <w:szCs w:val="28"/>
        </w:rPr>
        <w:t>__</w:t>
      </w:r>
      <w:r w:rsidR="00DB3A8E" w:rsidRPr="006536F2">
        <w:rPr>
          <w:color w:val="FF0000"/>
          <w:sz w:val="28"/>
          <w:szCs w:val="28"/>
        </w:rPr>
        <w:t>.</w:t>
      </w:r>
      <w:r w:rsidR="006536F2">
        <w:rPr>
          <w:color w:val="FF0000"/>
          <w:sz w:val="28"/>
          <w:szCs w:val="28"/>
        </w:rPr>
        <w:t>____</w:t>
      </w:r>
      <w:r w:rsidRPr="006536F2">
        <w:rPr>
          <w:color w:val="FF0000"/>
          <w:sz w:val="28"/>
          <w:szCs w:val="28"/>
        </w:rPr>
        <w:t xml:space="preserve"> № </w:t>
      </w:r>
      <w:r w:rsidR="006536F2">
        <w:rPr>
          <w:color w:val="FF0000"/>
          <w:sz w:val="28"/>
          <w:szCs w:val="28"/>
        </w:rPr>
        <w:t>___</w:t>
      </w:r>
      <w:r w:rsidR="00DB3A8E">
        <w:rPr>
          <w:sz w:val="28"/>
          <w:szCs w:val="28"/>
        </w:rPr>
        <w:t xml:space="preserve"> </w:t>
      </w:r>
      <w:r>
        <w:rPr>
          <w:sz w:val="28"/>
          <w:szCs w:val="28"/>
        </w:rPr>
        <w:t>на 1 л. в 1 экз.;</w:t>
      </w:r>
    </w:p>
    <w:p w:rsidR="008A1335" w:rsidRDefault="00D944C1" w:rsidP="002C3CC1">
      <w:pPr>
        <w:numPr>
          <w:ilvl w:val="0"/>
          <w:numId w:val="19"/>
        </w:numPr>
        <w:tabs>
          <w:tab w:val="left" w:pos="1276"/>
        </w:tabs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8A1335">
        <w:rPr>
          <w:sz w:val="28"/>
          <w:szCs w:val="28"/>
        </w:rPr>
        <w:t>огласие на обработку персональных данных на 1 л. в 1 экз.;</w:t>
      </w:r>
    </w:p>
    <w:p w:rsidR="008A1335" w:rsidRDefault="005B0250" w:rsidP="005B0250">
      <w:pPr>
        <w:numPr>
          <w:ilvl w:val="0"/>
          <w:numId w:val="19"/>
        </w:numPr>
        <w:tabs>
          <w:tab w:val="left" w:pos="1276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копия свидетельства о постановке на учет в налоговом органе </w:t>
      </w:r>
      <w:r>
        <w:rPr>
          <w:sz w:val="28"/>
          <w:szCs w:val="28"/>
        </w:rPr>
        <w:br/>
        <w:t xml:space="preserve">физического лица от </w:t>
      </w:r>
      <w:r w:rsidR="00213F62">
        <w:rPr>
          <w:sz w:val="28"/>
          <w:szCs w:val="28"/>
        </w:rPr>
        <w:t xml:space="preserve">серия </w:t>
      </w:r>
      <w:r w:rsidR="00436295">
        <w:rPr>
          <w:sz w:val="28"/>
          <w:szCs w:val="28"/>
        </w:rPr>
        <w:t>№</w:t>
      </w:r>
      <w:r w:rsidR="006536F2" w:rsidRPr="006536F2">
        <w:rPr>
          <w:color w:val="FF0000"/>
          <w:sz w:val="28"/>
          <w:szCs w:val="28"/>
        </w:rPr>
        <w:t>________</w:t>
      </w:r>
      <w:r w:rsidR="00436295">
        <w:rPr>
          <w:sz w:val="28"/>
          <w:szCs w:val="28"/>
        </w:rPr>
        <w:t xml:space="preserve">  </w:t>
      </w:r>
      <w:r>
        <w:rPr>
          <w:sz w:val="28"/>
          <w:szCs w:val="28"/>
        </w:rPr>
        <w:t>на 1 л. в 1 экз.;</w:t>
      </w:r>
    </w:p>
    <w:p w:rsidR="005B0250" w:rsidRDefault="00436295" w:rsidP="005B0250">
      <w:pPr>
        <w:numPr>
          <w:ilvl w:val="0"/>
          <w:numId w:val="19"/>
        </w:numPr>
        <w:tabs>
          <w:tab w:val="left" w:pos="1276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копия паспорта на 2</w:t>
      </w:r>
      <w:r w:rsidR="00213F62">
        <w:rPr>
          <w:sz w:val="28"/>
          <w:szCs w:val="28"/>
        </w:rPr>
        <w:t xml:space="preserve"> </w:t>
      </w:r>
      <w:r>
        <w:rPr>
          <w:sz w:val="28"/>
          <w:szCs w:val="28"/>
        </w:rPr>
        <w:t>л. в 1 экз.;</w:t>
      </w:r>
    </w:p>
    <w:p w:rsidR="00436295" w:rsidRDefault="0096799E" w:rsidP="005B0250">
      <w:pPr>
        <w:numPr>
          <w:ilvl w:val="0"/>
          <w:numId w:val="19"/>
        </w:numPr>
        <w:tabs>
          <w:tab w:val="left" w:pos="1276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копия страхового свидетельства №</w:t>
      </w:r>
      <w:r w:rsidR="006536F2" w:rsidRPr="006536F2">
        <w:rPr>
          <w:color w:val="FF0000"/>
          <w:sz w:val="28"/>
          <w:szCs w:val="28"/>
        </w:rPr>
        <w:t>_____</w:t>
      </w:r>
      <w:r w:rsidR="00C97FEB">
        <w:rPr>
          <w:sz w:val="28"/>
          <w:szCs w:val="28"/>
        </w:rPr>
        <w:t>;</w:t>
      </w:r>
    </w:p>
    <w:p w:rsidR="00C97FEB" w:rsidRDefault="00C97FEB" w:rsidP="00387253">
      <w:pPr>
        <w:tabs>
          <w:tab w:val="left" w:pos="5954"/>
        </w:tabs>
        <w:jc w:val="both"/>
        <w:rPr>
          <w:sz w:val="26"/>
          <w:szCs w:val="26"/>
        </w:rPr>
      </w:pPr>
    </w:p>
    <w:p w:rsidR="00C97FEB" w:rsidRDefault="00C97FEB" w:rsidP="00387253">
      <w:pPr>
        <w:tabs>
          <w:tab w:val="left" w:pos="5954"/>
        </w:tabs>
        <w:jc w:val="both"/>
        <w:rPr>
          <w:sz w:val="26"/>
          <w:szCs w:val="26"/>
        </w:rPr>
      </w:pPr>
    </w:p>
    <w:p w:rsidR="00C97FEB" w:rsidRDefault="00C97FEB" w:rsidP="00387253">
      <w:pPr>
        <w:tabs>
          <w:tab w:val="left" w:pos="5954"/>
        </w:tabs>
        <w:jc w:val="both"/>
        <w:rPr>
          <w:sz w:val="26"/>
          <w:szCs w:val="26"/>
        </w:rPr>
      </w:pPr>
    </w:p>
    <w:p w:rsidR="007C0274" w:rsidRPr="006536F2" w:rsidRDefault="00213F62" w:rsidP="00475ED9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Начальник </w:t>
      </w:r>
      <w:r w:rsidR="006536F2" w:rsidRPr="006536F2">
        <w:rPr>
          <w:color w:val="FF0000"/>
          <w:sz w:val="26"/>
          <w:szCs w:val="26"/>
        </w:rPr>
        <w:t>управления</w:t>
      </w:r>
      <w:r w:rsidR="006536F2">
        <w:rPr>
          <w:color w:val="FF0000"/>
          <w:sz w:val="26"/>
          <w:szCs w:val="26"/>
        </w:rPr>
        <w:t xml:space="preserve"> _______________________________  ______________</w:t>
      </w:r>
    </w:p>
    <w:p w:rsidR="00177DD1" w:rsidRDefault="00177DD1" w:rsidP="00475ED9">
      <w:pPr>
        <w:jc w:val="both"/>
        <w:rPr>
          <w:sz w:val="28"/>
          <w:szCs w:val="28"/>
        </w:rPr>
      </w:pPr>
    </w:p>
    <w:p w:rsidR="00C97FEB" w:rsidRDefault="00C97FEB" w:rsidP="00475ED9">
      <w:pPr>
        <w:jc w:val="both"/>
        <w:rPr>
          <w:sz w:val="28"/>
          <w:szCs w:val="28"/>
        </w:rPr>
      </w:pPr>
    </w:p>
    <w:p w:rsidR="00C97FEB" w:rsidRDefault="00C97FEB" w:rsidP="00475ED9">
      <w:pPr>
        <w:jc w:val="both"/>
        <w:rPr>
          <w:sz w:val="28"/>
          <w:szCs w:val="28"/>
        </w:rPr>
      </w:pPr>
    </w:p>
    <w:p w:rsidR="00C97FEB" w:rsidRDefault="00C97FEB" w:rsidP="00475ED9">
      <w:pPr>
        <w:jc w:val="both"/>
        <w:rPr>
          <w:sz w:val="28"/>
          <w:szCs w:val="28"/>
        </w:rPr>
      </w:pPr>
    </w:p>
    <w:p w:rsidR="00C97FEB" w:rsidRDefault="00C97FEB" w:rsidP="00475ED9">
      <w:pPr>
        <w:jc w:val="both"/>
        <w:rPr>
          <w:sz w:val="28"/>
          <w:szCs w:val="28"/>
        </w:rPr>
      </w:pPr>
    </w:p>
    <w:p w:rsidR="00C97FEB" w:rsidRDefault="00C97FEB" w:rsidP="00475ED9">
      <w:pPr>
        <w:jc w:val="both"/>
        <w:rPr>
          <w:sz w:val="28"/>
          <w:szCs w:val="28"/>
        </w:rPr>
      </w:pPr>
    </w:p>
    <w:p w:rsidR="007C0274" w:rsidRPr="006536F2" w:rsidRDefault="006536F2" w:rsidP="00475ED9">
      <w:pPr>
        <w:jc w:val="both"/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  <w:t>Исп. _________</w:t>
      </w:r>
    </w:p>
    <w:p w:rsidR="00F95D41" w:rsidRPr="006536F2" w:rsidRDefault="006536F2" w:rsidP="00C31519">
      <w:pPr>
        <w:jc w:val="both"/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  <w:t>(3519)__-__-__</w:t>
      </w:r>
    </w:p>
    <w:sectPr w:rsidR="00F95D41" w:rsidRPr="006536F2" w:rsidSect="00543FA3">
      <w:headerReference w:type="first" r:id="rId9"/>
      <w:type w:val="continuous"/>
      <w:pgSz w:w="11906" w:h="16838" w:code="9"/>
      <w:pgMar w:top="1134" w:right="737" w:bottom="993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0BA" w:rsidRDefault="002370BA">
      <w:r>
        <w:separator/>
      </w:r>
    </w:p>
  </w:endnote>
  <w:endnote w:type="continuationSeparator" w:id="0">
    <w:p w:rsidR="002370BA" w:rsidRDefault="00237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0BA" w:rsidRDefault="002370BA">
      <w:r>
        <w:separator/>
      </w:r>
    </w:p>
  </w:footnote>
  <w:footnote w:type="continuationSeparator" w:id="0">
    <w:p w:rsidR="002370BA" w:rsidRDefault="002370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253" w:rsidRDefault="00387253" w:rsidP="00D75112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87253" w:rsidRDefault="00387253" w:rsidP="00D75112">
    <w:pPr>
      <w:pStyle w:val="a6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0D35" w:rsidRDefault="00AE6625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97FEB">
      <w:rPr>
        <w:noProof/>
      </w:rPr>
      <w:t>2</w:t>
    </w:r>
    <w:r>
      <w:rPr>
        <w:noProof/>
      </w:rPr>
      <w:fldChar w:fldCharType="end"/>
    </w:r>
  </w:p>
  <w:p w:rsidR="00387253" w:rsidRDefault="00387253" w:rsidP="00FD1A60">
    <w:pPr>
      <w:pStyle w:val="a6"/>
      <w:tabs>
        <w:tab w:val="clear" w:pos="4677"/>
        <w:tab w:val="clear" w:pos="9355"/>
        <w:tab w:val="left" w:pos="3660"/>
      </w:tabs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253" w:rsidRPr="00F80E53" w:rsidRDefault="00387253" w:rsidP="00F80E53">
    <w:pPr>
      <w:pStyle w:val="a6"/>
      <w:jc w:val="center"/>
      <w:rPr>
        <w:sz w:val="24"/>
        <w:szCs w:val="24"/>
      </w:rPr>
    </w:pPr>
    <w:r w:rsidRPr="00F80E53">
      <w:rPr>
        <w:rStyle w:val="a9"/>
        <w:sz w:val="24"/>
        <w:szCs w:val="24"/>
      </w:rPr>
      <w:fldChar w:fldCharType="begin"/>
    </w:r>
    <w:r w:rsidRPr="00F80E53">
      <w:rPr>
        <w:rStyle w:val="a9"/>
        <w:sz w:val="24"/>
        <w:szCs w:val="24"/>
      </w:rPr>
      <w:instrText xml:space="preserve"> PAGE </w:instrText>
    </w:r>
    <w:r w:rsidRPr="00F80E53">
      <w:rPr>
        <w:rStyle w:val="a9"/>
        <w:sz w:val="24"/>
        <w:szCs w:val="24"/>
      </w:rPr>
      <w:fldChar w:fldCharType="separate"/>
    </w:r>
    <w:r>
      <w:rPr>
        <w:rStyle w:val="a9"/>
        <w:noProof/>
        <w:sz w:val="24"/>
        <w:szCs w:val="24"/>
      </w:rPr>
      <w:t>2</w:t>
    </w:r>
    <w:r w:rsidRPr="00F80E53">
      <w:rPr>
        <w:rStyle w:val="a9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E5AF9"/>
    <w:multiLevelType w:val="hybridMultilevel"/>
    <w:tmpl w:val="E0A0D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20C34"/>
    <w:multiLevelType w:val="hybridMultilevel"/>
    <w:tmpl w:val="0A4E9740"/>
    <w:lvl w:ilvl="0" w:tplc="4BB61CC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FB4FA1"/>
    <w:multiLevelType w:val="hybridMultilevel"/>
    <w:tmpl w:val="E07220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6D3985"/>
    <w:multiLevelType w:val="hybridMultilevel"/>
    <w:tmpl w:val="46E646E4"/>
    <w:lvl w:ilvl="0" w:tplc="994686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F7255C"/>
    <w:multiLevelType w:val="hybridMultilevel"/>
    <w:tmpl w:val="495243B6"/>
    <w:lvl w:ilvl="0" w:tplc="440020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C323541"/>
    <w:multiLevelType w:val="hybridMultilevel"/>
    <w:tmpl w:val="E01627E4"/>
    <w:lvl w:ilvl="0" w:tplc="32680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1F70CDF"/>
    <w:multiLevelType w:val="hybridMultilevel"/>
    <w:tmpl w:val="66AC4FD4"/>
    <w:lvl w:ilvl="0" w:tplc="B7F492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6B50F79"/>
    <w:multiLevelType w:val="hybridMultilevel"/>
    <w:tmpl w:val="D5C684CA"/>
    <w:lvl w:ilvl="0" w:tplc="918C3E0C">
      <w:start w:val="1"/>
      <w:numFmt w:val="decimal"/>
      <w:lvlText w:val="%1."/>
      <w:lvlJc w:val="left"/>
      <w:pPr>
        <w:ind w:left="11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3" w:hanging="360"/>
      </w:pPr>
    </w:lvl>
    <w:lvl w:ilvl="2" w:tplc="0419001B" w:tentative="1">
      <w:start w:val="1"/>
      <w:numFmt w:val="lowerRoman"/>
      <w:lvlText w:val="%3."/>
      <w:lvlJc w:val="right"/>
      <w:pPr>
        <w:ind w:left="2543" w:hanging="180"/>
      </w:pPr>
    </w:lvl>
    <w:lvl w:ilvl="3" w:tplc="0419000F" w:tentative="1">
      <w:start w:val="1"/>
      <w:numFmt w:val="decimal"/>
      <w:lvlText w:val="%4."/>
      <w:lvlJc w:val="left"/>
      <w:pPr>
        <w:ind w:left="3263" w:hanging="360"/>
      </w:pPr>
    </w:lvl>
    <w:lvl w:ilvl="4" w:tplc="04190019" w:tentative="1">
      <w:start w:val="1"/>
      <w:numFmt w:val="lowerLetter"/>
      <w:lvlText w:val="%5."/>
      <w:lvlJc w:val="left"/>
      <w:pPr>
        <w:ind w:left="3983" w:hanging="360"/>
      </w:pPr>
    </w:lvl>
    <w:lvl w:ilvl="5" w:tplc="0419001B" w:tentative="1">
      <w:start w:val="1"/>
      <w:numFmt w:val="lowerRoman"/>
      <w:lvlText w:val="%6."/>
      <w:lvlJc w:val="right"/>
      <w:pPr>
        <w:ind w:left="4703" w:hanging="180"/>
      </w:pPr>
    </w:lvl>
    <w:lvl w:ilvl="6" w:tplc="0419000F" w:tentative="1">
      <w:start w:val="1"/>
      <w:numFmt w:val="decimal"/>
      <w:lvlText w:val="%7."/>
      <w:lvlJc w:val="left"/>
      <w:pPr>
        <w:ind w:left="5423" w:hanging="360"/>
      </w:pPr>
    </w:lvl>
    <w:lvl w:ilvl="7" w:tplc="04190019" w:tentative="1">
      <w:start w:val="1"/>
      <w:numFmt w:val="lowerLetter"/>
      <w:lvlText w:val="%8."/>
      <w:lvlJc w:val="left"/>
      <w:pPr>
        <w:ind w:left="6143" w:hanging="360"/>
      </w:pPr>
    </w:lvl>
    <w:lvl w:ilvl="8" w:tplc="0419001B" w:tentative="1">
      <w:start w:val="1"/>
      <w:numFmt w:val="lowerRoman"/>
      <w:lvlText w:val="%9."/>
      <w:lvlJc w:val="right"/>
      <w:pPr>
        <w:ind w:left="6863" w:hanging="180"/>
      </w:pPr>
    </w:lvl>
  </w:abstractNum>
  <w:abstractNum w:abstractNumId="8" w15:restartNumberingAfterBreak="0">
    <w:nsid w:val="434F62DC"/>
    <w:multiLevelType w:val="hybridMultilevel"/>
    <w:tmpl w:val="564C3C62"/>
    <w:lvl w:ilvl="0" w:tplc="E1FC13D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5A20E17"/>
    <w:multiLevelType w:val="hybridMultilevel"/>
    <w:tmpl w:val="AB0C6A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990CA4"/>
    <w:multiLevelType w:val="hybridMultilevel"/>
    <w:tmpl w:val="200611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04162D"/>
    <w:multiLevelType w:val="hybridMultilevel"/>
    <w:tmpl w:val="A306B912"/>
    <w:lvl w:ilvl="0" w:tplc="1B504C40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BF5B25"/>
    <w:multiLevelType w:val="hybridMultilevel"/>
    <w:tmpl w:val="B0621C36"/>
    <w:lvl w:ilvl="0" w:tplc="FFFFFFFF">
      <w:start w:val="1"/>
      <w:numFmt w:val="decimal"/>
      <w:lvlText w:val="%1."/>
      <w:lvlJc w:val="left"/>
      <w:pPr>
        <w:tabs>
          <w:tab w:val="num" w:pos="329"/>
        </w:tabs>
        <w:ind w:left="3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7C900AC"/>
    <w:multiLevelType w:val="hybridMultilevel"/>
    <w:tmpl w:val="8376A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987C93"/>
    <w:multiLevelType w:val="hybridMultilevel"/>
    <w:tmpl w:val="AB0C6A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DC0773"/>
    <w:multiLevelType w:val="hybridMultilevel"/>
    <w:tmpl w:val="197E6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A20269"/>
    <w:multiLevelType w:val="hybridMultilevel"/>
    <w:tmpl w:val="931889EC"/>
    <w:lvl w:ilvl="0" w:tplc="664AB0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27A0E73"/>
    <w:multiLevelType w:val="hybridMultilevel"/>
    <w:tmpl w:val="1E52A7F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785F1FD4"/>
    <w:multiLevelType w:val="hybridMultilevel"/>
    <w:tmpl w:val="724C27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8"/>
  </w:num>
  <w:num w:numId="3">
    <w:abstractNumId w:val="17"/>
  </w:num>
  <w:num w:numId="4">
    <w:abstractNumId w:val="15"/>
  </w:num>
  <w:num w:numId="5">
    <w:abstractNumId w:val="2"/>
  </w:num>
  <w:num w:numId="6">
    <w:abstractNumId w:val="13"/>
  </w:num>
  <w:num w:numId="7">
    <w:abstractNumId w:val="11"/>
  </w:num>
  <w:num w:numId="8">
    <w:abstractNumId w:val="7"/>
  </w:num>
  <w:num w:numId="9">
    <w:abstractNumId w:val="0"/>
  </w:num>
  <w:num w:numId="10">
    <w:abstractNumId w:val="3"/>
  </w:num>
  <w:num w:numId="11">
    <w:abstractNumId w:val="5"/>
  </w:num>
  <w:num w:numId="12">
    <w:abstractNumId w:val="6"/>
  </w:num>
  <w:num w:numId="13">
    <w:abstractNumId w:val="4"/>
  </w:num>
  <w:num w:numId="14">
    <w:abstractNumId w:val="1"/>
  </w:num>
  <w:num w:numId="15">
    <w:abstractNumId w:val="8"/>
  </w:num>
  <w:num w:numId="16">
    <w:abstractNumId w:val="10"/>
  </w:num>
  <w:num w:numId="17">
    <w:abstractNumId w:val="9"/>
  </w:num>
  <w:num w:numId="18">
    <w:abstractNumId w:val="14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7C6"/>
    <w:rsid w:val="00004904"/>
    <w:rsid w:val="00023DE0"/>
    <w:rsid w:val="000400E0"/>
    <w:rsid w:val="00042EFC"/>
    <w:rsid w:val="00045B8C"/>
    <w:rsid w:val="00047D3E"/>
    <w:rsid w:val="0005468B"/>
    <w:rsid w:val="000735FF"/>
    <w:rsid w:val="00075AE3"/>
    <w:rsid w:val="0009207F"/>
    <w:rsid w:val="000A03F2"/>
    <w:rsid w:val="000A61DB"/>
    <w:rsid w:val="000C7B73"/>
    <w:rsid w:val="000E1796"/>
    <w:rsid w:val="000E68F7"/>
    <w:rsid w:val="000E7D72"/>
    <w:rsid w:val="000F75A2"/>
    <w:rsid w:val="000F7CA0"/>
    <w:rsid w:val="001003DE"/>
    <w:rsid w:val="00101DA3"/>
    <w:rsid w:val="001039F0"/>
    <w:rsid w:val="00105950"/>
    <w:rsid w:val="0011374D"/>
    <w:rsid w:val="0011442A"/>
    <w:rsid w:val="001330C7"/>
    <w:rsid w:val="00153BE9"/>
    <w:rsid w:val="00164376"/>
    <w:rsid w:val="00171509"/>
    <w:rsid w:val="00174AFA"/>
    <w:rsid w:val="00177DD1"/>
    <w:rsid w:val="0018111E"/>
    <w:rsid w:val="00182207"/>
    <w:rsid w:val="001A294A"/>
    <w:rsid w:val="001A72E1"/>
    <w:rsid w:val="001B5A29"/>
    <w:rsid w:val="001E3B67"/>
    <w:rsid w:val="001E76A1"/>
    <w:rsid w:val="001F1CCA"/>
    <w:rsid w:val="002021D9"/>
    <w:rsid w:val="00202E03"/>
    <w:rsid w:val="00202FCC"/>
    <w:rsid w:val="002127D1"/>
    <w:rsid w:val="00213F62"/>
    <w:rsid w:val="00216388"/>
    <w:rsid w:val="002370BA"/>
    <w:rsid w:val="002421AF"/>
    <w:rsid w:val="00254DF0"/>
    <w:rsid w:val="00257373"/>
    <w:rsid w:val="00260554"/>
    <w:rsid w:val="002610D0"/>
    <w:rsid w:val="00273EA5"/>
    <w:rsid w:val="00292DC3"/>
    <w:rsid w:val="002955AA"/>
    <w:rsid w:val="002A4603"/>
    <w:rsid w:val="002B1B93"/>
    <w:rsid w:val="002B441B"/>
    <w:rsid w:val="002C3CC1"/>
    <w:rsid w:val="002D0D35"/>
    <w:rsid w:val="002D3E5A"/>
    <w:rsid w:val="002F5106"/>
    <w:rsid w:val="002F7976"/>
    <w:rsid w:val="00300890"/>
    <w:rsid w:val="003268E9"/>
    <w:rsid w:val="00350321"/>
    <w:rsid w:val="00352085"/>
    <w:rsid w:val="0036059F"/>
    <w:rsid w:val="003607C5"/>
    <w:rsid w:val="00360C37"/>
    <w:rsid w:val="00362925"/>
    <w:rsid w:val="003725F4"/>
    <w:rsid w:val="00387253"/>
    <w:rsid w:val="003A51EA"/>
    <w:rsid w:val="003A7888"/>
    <w:rsid w:val="003C18A9"/>
    <w:rsid w:val="003C669C"/>
    <w:rsid w:val="003D22FE"/>
    <w:rsid w:val="003D57C6"/>
    <w:rsid w:val="003E14D9"/>
    <w:rsid w:val="003F08FC"/>
    <w:rsid w:val="004137E3"/>
    <w:rsid w:val="00433929"/>
    <w:rsid w:val="00434584"/>
    <w:rsid w:val="00436295"/>
    <w:rsid w:val="004427B5"/>
    <w:rsid w:val="004429D5"/>
    <w:rsid w:val="00444B33"/>
    <w:rsid w:val="0045323C"/>
    <w:rsid w:val="00467490"/>
    <w:rsid w:val="00475ED9"/>
    <w:rsid w:val="004771BA"/>
    <w:rsid w:val="00482A58"/>
    <w:rsid w:val="004866F1"/>
    <w:rsid w:val="00494F19"/>
    <w:rsid w:val="004B31F9"/>
    <w:rsid w:val="004C4762"/>
    <w:rsid w:val="004D4758"/>
    <w:rsid w:val="004D744B"/>
    <w:rsid w:val="004E7048"/>
    <w:rsid w:val="004F0B85"/>
    <w:rsid w:val="004F51E7"/>
    <w:rsid w:val="005001E5"/>
    <w:rsid w:val="005131D7"/>
    <w:rsid w:val="00516717"/>
    <w:rsid w:val="00516FFB"/>
    <w:rsid w:val="0052366E"/>
    <w:rsid w:val="00526D00"/>
    <w:rsid w:val="00532E5E"/>
    <w:rsid w:val="0053586F"/>
    <w:rsid w:val="00543FA3"/>
    <w:rsid w:val="0055055A"/>
    <w:rsid w:val="0056389A"/>
    <w:rsid w:val="005676C0"/>
    <w:rsid w:val="00567A78"/>
    <w:rsid w:val="00571250"/>
    <w:rsid w:val="0057184C"/>
    <w:rsid w:val="0059676C"/>
    <w:rsid w:val="005A098E"/>
    <w:rsid w:val="005A2A4A"/>
    <w:rsid w:val="005A6011"/>
    <w:rsid w:val="005B0250"/>
    <w:rsid w:val="005C10C2"/>
    <w:rsid w:val="005C34DD"/>
    <w:rsid w:val="005C5E22"/>
    <w:rsid w:val="005E2C89"/>
    <w:rsid w:val="005E349E"/>
    <w:rsid w:val="005E492F"/>
    <w:rsid w:val="005E62B2"/>
    <w:rsid w:val="005F0B18"/>
    <w:rsid w:val="00602C8F"/>
    <w:rsid w:val="006127CC"/>
    <w:rsid w:val="006224AB"/>
    <w:rsid w:val="00633C6B"/>
    <w:rsid w:val="00636AF5"/>
    <w:rsid w:val="006530AE"/>
    <w:rsid w:val="006536F2"/>
    <w:rsid w:val="00667413"/>
    <w:rsid w:val="00672C9F"/>
    <w:rsid w:val="006910A5"/>
    <w:rsid w:val="006963ED"/>
    <w:rsid w:val="006D545A"/>
    <w:rsid w:val="006D7856"/>
    <w:rsid w:val="006F2490"/>
    <w:rsid w:val="006F4719"/>
    <w:rsid w:val="007066DF"/>
    <w:rsid w:val="0071634B"/>
    <w:rsid w:val="0073267D"/>
    <w:rsid w:val="007404FE"/>
    <w:rsid w:val="00746BEF"/>
    <w:rsid w:val="00747CC4"/>
    <w:rsid w:val="00761887"/>
    <w:rsid w:val="007740F3"/>
    <w:rsid w:val="00783D92"/>
    <w:rsid w:val="00784DBE"/>
    <w:rsid w:val="00785471"/>
    <w:rsid w:val="007A4B2E"/>
    <w:rsid w:val="007B25B1"/>
    <w:rsid w:val="007C0274"/>
    <w:rsid w:val="007C76A9"/>
    <w:rsid w:val="007E3E45"/>
    <w:rsid w:val="007E44D2"/>
    <w:rsid w:val="008031F7"/>
    <w:rsid w:val="0081594D"/>
    <w:rsid w:val="008245B2"/>
    <w:rsid w:val="008314FF"/>
    <w:rsid w:val="0084224A"/>
    <w:rsid w:val="0084651D"/>
    <w:rsid w:val="00847966"/>
    <w:rsid w:val="008638FC"/>
    <w:rsid w:val="00877EB8"/>
    <w:rsid w:val="008834DA"/>
    <w:rsid w:val="00896DD6"/>
    <w:rsid w:val="008A0D4D"/>
    <w:rsid w:val="008A1335"/>
    <w:rsid w:val="008A1E6D"/>
    <w:rsid w:val="008C1749"/>
    <w:rsid w:val="008E4726"/>
    <w:rsid w:val="008F5734"/>
    <w:rsid w:val="00913387"/>
    <w:rsid w:val="00930125"/>
    <w:rsid w:val="0093218B"/>
    <w:rsid w:val="00932862"/>
    <w:rsid w:val="00936905"/>
    <w:rsid w:val="009516D1"/>
    <w:rsid w:val="0095429B"/>
    <w:rsid w:val="009548CF"/>
    <w:rsid w:val="00963815"/>
    <w:rsid w:val="0096799E"/>
    <w:rsid w:val="00973038"/>
    <w:rsid w:val="00990C71"/>
    <w:rsid w:val="00992F78"/>
    <w:rsid w:val="00996C3B"/>
    <w:rsid w:val="009A3A99"/>
    <w:rsid w:val="009A6450"/>
    <w:rsid w:val="009C0675"/>
    <w:rsid w:val="009D63CF"/>
    <w:rsid w:val="009D69AD"/>
    <w:rsid w:val="009E1052"/>
    <w:rsid w:val="009E2354"/>
    <w:rsid w:val="009E4691"/>
    <w:rsid w:val="009E4B7F"/>
    <w:rsid w:val="00A122BA"/>
    <w:rsid w:val="00A20EE3"/>
    <w:rsid w:val="00A24631"/>
    <w:rsid w:val="00A415C8"/>
    <w:rsid w:val="00A564E9"/>
    <w:rsid w:val="00A8392D"/>
    <w:rsid w:val="00A86F8E"/>
    <w:rsid w:val="00A873B2"/>
    <w:rsid w:val="00A925DB"/>
    <w:rsid w:val="00A93761"/>
    <w:rsid w:val="00A9673E"/>
    <w:rsid w:val="00AA067F"/>
    <w:rsid w:val="00AA2816"/>
    <w:rsid w:val="00AA4F9D"/>
    <w:rsid w:val="00AB7574"/>
    <w:rsid w:val="00AD1323"/>
    <w:rsid w:val="00AE6625"/>
    <w:rsid w:val="00AF7D9C"/>
    <w:rsid w:val="00B01ABE"/>
    <w:rsid w:val="00B124CF"/>
    <w:rsid w:val="00B13313"/>
    <w:rsid w:val="00B25FC6"/>
    <w:rsid w:val="00B326D4"/>
    <w:rsid w:val="00B53C17"/>
    <w:rsid w:val="00B579DC"/>
    <w:rsid w:val="00B60D71"/>
    <w:rsid w:val="00B6280D"/>
    <w:rsid w:val="00B66A59"/>
    <w:rsid w:val="00B85D25"/>
    <w:rsid w:val="00B95805"/>
    <w:rsid w:val="00BB01B1"/>
    <w:rsid w:val="00BB19F5"/>
    <w:rsid w:val="00BB5248"/>
    <w:rsid w:val="00BB5541"/>
    <w:rsid w:val="00BC2F2D"/>
    <w:rsid w:val="00BC600E"/>
    <w:rsid w:val="00BD1107"/>
    <w:rsid w:val="00BE1CFD"/>
    <w:rsid w:val="00BE7148"/>
    <w:rsid w:val="00C00163"/>
    <w:rsid w:val="00C0087C"/>
    <w:rsid w:val="00C01F18"/>
    <w:rsid w:val="00C03D9F"/>
    <w:rsid w:val="00C04AAC"/>
    <w:rsid w:val="00C1376D"/>
    <w:rsid w:val="00C14064"/>
    <w:rsid w:val="00C205E3"/>
    <w:rsid w:val="00C31519"/>
    <w:rsid w:val="00C3354C"/>
    <w:rsid w:val="00C33B4A"/>
    <w:rsid w:val="00C434E9"/>
    <w:rsid w:val="00C5549B"/>
    <w:rsid w:val="00C55F38"/>
    <w:rsid w:val="00C56B62"/>
    <w:rsid w:val="00C776D0"/>
    <w:rsid w:val="00C8434B"/>
    <w:rsid w:val="00C97F7F"/>
    <w:rsid w:val="00C97FEB"/>
    <w:rsid w:val="00CA105D"/>
    <w:rsid w:val="00CB2219"/>
    <w:rsid w:val="00CB4CC4"/>
    <w:rsid w:val="00CC4DDF"/>
    <w:rsid w:val="00CC7B69"/>
    <w:rsid w:val="00CD61CE"/>
    <w:rsid w:val="00CE4C03"/>
    <w:rsid w:val="00D00B29"/>
    <w:rsid w:val="00D00CD0"/>
    <w:rsid w:val="00D15B6B"/>
    <w:rsid w:val="00D20919"/>
    <w:rsid w:val="00D319A9"/>
    <w:rsid w:val="00D45B4F"/>
    <w:rsid w:val="00D61085"/>
    <w:rsid w:val="00D75112"/>
    <w:rsid w:val="00D86DA8"/>
    <w:rsid w:val="00D944C1"/>
    <w:rsid w:val="00DA0063"/>
    <w:rsid w:val="00DB19A3"/>
    <w:rsid w:val="00DB3A8E"/>
    <w:rsid w:val="00DC117F"/>
    <w:rsid w:val="00DC4A5A"/>
    <w:rsid w:val="00DC6B25"/>
    <w:rsid w:val="00DD1BD5"/>
    <w:rsid w:val="00DE5E60"/>
    <w:rsid w:val="00DF3A7E"/>
    <w:rsid w:val="00E105E2"/>
    <w:rsid w:val="00E10B5F"/>
    <w:rsid w:val="00E3057F"/>
    <w:rsid w:val="00E36B75"/>
    <w:rsid w:val="00E540C6"/>
    <w:rsid w:val="00E54C23"/>
    <w:rsid w:val="00E56E01"/>
    <w:rsid w:val="00E646F0"/>
    <w:rsid w:val="00E66D9C"/>
    <w:rsid w:val="00E70DF8"/>
    <w:rsid w:val="00E81E1D"/>
    <w:rsid w:val="00E953C0"/>
    <w:rsid w:val="00EA1C87"/>
    <w:rsid w:val="00EA4F01"/>
    <w:rsid w:val="00EB063C"/>
    <w:rsid w:val="00EB19D0"/>
    <w:rsid w:val="00EB2A4B"/>
    <w:rsid w:val="00ED1F41"/>
    <w:rsid w:val="00ED5B09"/>
    <w:rsid w:val="00ED64EE"/>
    <w:rsid w:val="00EE0127"/>
    <w:rsid w:val="00EE08CE"/>
    <w:rsid w:val="00EE4CA0"/>
    <w:rsid w:val="00EE6E41"/>
    <w:rsid w:val="00EF63EC"/>
    <w:rsid w:val="00F004F2"/>
    <w:rsid w:val="00F239BC"/>
    <w:rsid w:val="00F23D2E"/>
    <w:rsid w:val="00F32172"/>
    <w:rsid w:val="00F4521B"/>
    <w:rsid w:val="00F556E7"/>
    <w:rsid w:val="00F564BB"/>
    <w:rsid w:val="00F67262"/>
    <w:rsid w:val="00F77787"/>
    <w:rsid w:val="00F80E53"/>
    <w:rsid w:val="00F81A70"/>
    <w:rsid w:val="00F8378A"/>
    <w:rsid w:val="00F95D41"/>
    <w:rsid w:val="00F95F6E"/>
    <w:rsid w:val="00F96F52"/>
    <w:rsid w:val="00FC1A0A"/>
    <w:rsid w:val="00FC41FE"/>
    <w:rsid w:val="00FC561C"/>
    <w:rsid w:val="00FD170B"/>
    <w:rsid w:val="00FD1A60"/>
    <w:rsid w:val="00FE39C3"/>
    <w:rsid w:val="00FE5620"/>
    <w:rsid w:val="00FE5A08"/>
    <w:rsid w:val="00FF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B47DFC6-3A04-48C3-834A-D5C49CDFA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24CF"/>
  </w:style>
  <w:style w:type="paragraph" w:styleId="1">
    <w:name w:val="heading 1"/>
    <w:basedOn w:val="a"/>
    <w:next w:val="a"/>
    <w:qFormat/>
    <w:rsid w:val="00B124CF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C4762"/>
    <w:rPr>
      <w:color w:val="0000FF"/>
      <w:u w:val="single"/>
    </w:rPr>
  </w:style>
  <w:style w:type="paragraph" w:styleId="a4">
    <w:name w:val="Balloon Text"/>
    <w:basedOn w:val="a"/>
    <w:semiHidden/>
    <w:rsid w:val="0095429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C56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D75112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D75112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D75112"/>
  </w:style>
  <w:style w:type="paragraph" w:styleId="aa">
    <w:name w:val="footnote text"/>
    <w:basedOn w:val="a"/>
    <w:link w:val="ab"/>
    <w:rsid w:val="000735FF"/>
  </w:style>
  <w:style w:type="character" w:customStyle="1" w:styleId="ab">
    <w:name w:val="Текст сноски Знак"/>
    <w:basedOn w:val="a0"/>
    <w:link w:val="aa"/>
    <w:rsid w:val="000735FF"/>
  </w:style>
  <w:style w:type="character" w:styleId="ac">
    <w:name w:val="footnote reference"/>
    <w:basedOn w:val="a0"/>
    <w:rsid w:val="000735FF"/>
    <w:rPr>
      <w:vertAlign w:val="superscript"/>
    </w:rPr>
  </w:style>
  <w:style w:type="paragraph" w:styleId="ad">
    <w:name w:val="List Paragraph"/>
    <w:basedOn w:val="a"/>
    <w:uiPriority w:val="34"/>
    <w:qFormat/>
    <w:rsid w:val="00543FA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2D0D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93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&#1059;&#1069;&#1041;\&#1064;&#1072;&#1073;&#1083;&#1086;&#1085;&#1099;%20&#1059;&#1069;&#1041;\&#1059;&#1075;&#1083;&#1086;&#1074;&#1086;&#1081;%20&#1096;&#1072;&#1073;&#1083;&#1086;&#1085;%20&#1073;&#1083;&#1072;&#1085;&#1082;&#1072;%20&#1087;&#1080;&#1089;&#1100;&#108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Угловой шаблон бланка письма.dot</Template>
  <TotalTime>0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943</CharactersWithSpaces>
  <SharedDoc>false</SharedDoc>
  <HLinks>
    <vt:vector size="6" baseType="variant">
      <vt:variant>
        <vt:i4>4915312</vt:i4>
      </vt:variant>
      <vt:variant>
        <vt:i4>0</vt:i4>
      </vt:variant>
      <vt:variant>
        <vt:i4>0</vt:i4>
      </vt:variant>
      <vt:variant>
        <vt:i4>5</vt:i4>
      </vt:variant>
      <vt:variant>
        <vt:lpwstr>mailto:admin@magnitogorsk.ru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safonova_av</dc:creator>
  <cp:lastModifiedBy>Малашта Анна Александровна</cp:lastModifiedBy>
  <cp:revision>2</cp:revision>
  <cp:lastPrinted>2015-10-07T06:07:00Z</cp:lastPrinted>
  <dcterms:created xsi:type="dcterms:W3CDTF">2018-08-22T08:41:00Z</dcterms:created>
  <dcterms:modified xsi:type="dcterms:W3CDTF">2018-08-22T08:41:00Z</dcterms:modified>
</cp:coreProperties>
</file>